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bookmarkStart w:id="0" w:name="_GoBack"/>
            <w:bookmarkEnd w:id="0"/>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方正小标宋_GBK">
    <w:altName w:val="宋体"/>
    <w:panose1 w:val="02000000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44EB321A"/>
    <w:rsid w:val="4FBE722A"/>
    <w:rsid w:val="58D6092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home\huawei\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2018-10-24T10:14:00Z</dcterms:created>
  <dc:creator>君榕</dc:creator>
  <cp:lastModifiedBy>taoj</cp:lastModifiedBy>
  <dcterms:modified xsi:type="dcterms:W3CDTF">2024-05-24T02:25:32Z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511F3E917E054F61AFBCF7F6755B2AEB</vt:lpwstr>
  </property>
</Properties>
</file>